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0C720C7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FD4B373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DF5094A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64A00D6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53F32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A366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9B307E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4396CAE9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2F8BD3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140235" w14:textId="797E2B0B" w:rsidR="006C79B9" w:rsidRPr="006C79B9" w:rsidRDefault="00526682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09_26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A57C1B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F9DAB0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F321D7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65FCBD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DE750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EB66F73" w14:textId="083D6CA9" w:rsidR="006C79B9" w:rsidRPr="006C79B9" w:rsidRDefault="00526682" w:rsidP="006C79B9">
            <w:pPr>
              <w:jc w:val="left"/>
              <w:rPr>
                <w:rFonts w:cs="Arial"/>
                <w:szCs w:val="20"/>
              </w:rPr>
            </w:pPr>
            <w:r w:rsidRPr="00526682">
              <w:rPr>
                <w:rFonts w:cs="Arial"/>
                <w:szCs w:val="20"/>
              </w:rPr>
              <w:t>Bildungszentrum der HWK Cottbus in 15711 Königs Wusterhausen</w:t>
            </w:r>
          </w:p>
        </w:tc>
      </w:tr>
      <w:tr w:rsidR="006C79B9" w:rsidRPr="006C79B9" w14:paraId="4C3C00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C3D719B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6CA39BF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F6B859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0AF0F1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AA1A59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7163951" w14:textId="6209C8CC" w:rsidR="006C79B9" w:rsidRPr="006C79B9" w:rsidRDefault="00526682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Baustelleneinrichtung</w:t>
            </w:r>
          </w:p>
        </w:tc>
      </w:tr>
    </w:tbl>
    <w:p w14:paraId="465AE23B" w14:textId="77777777" w:rsidR="006C79B9" w:rsidRPr="006C79B9" w:rsidRDefault="006C79B9" w:rsidP="006C79B9"/>
    <w:p w14:paraId="27A5D0BF" w14:textId="77777777" w:rsidR="006C79B9" w:rsidRPr="006C79B9" w:rsidRDefault="006C79B9" w:rsidP="006C79B9"/>
    <w:p w14:paraId="1F45E4AA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66ADC2C4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206DA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3315D6C9" w14:textId="77777777" w:rsidR="006C79B9" w:rsidRPr="006C79B9" w:rsidRDefault="006C79B9" w:rsidP="006C79B9"/>
    <w:p w14:paraId="67DDA0FA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3C758D5B" w14:textId="77777777" w:rsidR="006C79B9" w:rsidRPr="006C79B9" w:rsidRDefault="006C79B9" w:rsidP="006C79B9"/>
    <w:p w14:paraId="04BCC38A" w14:textId="77777777" w:rsidR="006C79B9" w:rsidRPr="006C79B9" w:rsidRDefault="006C79B9" w:rsidP="006C79B9"/>
    <w:p w14:paraId="58A632B0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7AF3748F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56B293A6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68CB7DFE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61AD76C7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8764805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BD71B9A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264AA3AF" w14:textId="77777777" w:rsidR="006C79B9" w:rsidRPr="006C79B9" w:rsidRDefault="006C79B9" w:rsidP="006C79B9"/>
        </w:tc>
      </w:tr>
    </w:tbl>
    <w:p w14:paraId="0CB59A52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1E73792F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2DEDFF9A" w14:textId="77777777" w:rsidR="00B40E75" w:rsidRPr="006C79B9" w:rsidRDefault="00B40E75" w:rsidP="001B1301"/>
        </w:tc>
      </w:tr>
    </w:tbl>
    <w:p w14:paraId="4EFCC96E" w14:textId="77777777" w:rsidR="00B15832" w:rsidRDefault="00B40E75" w:rsidP="00B15832">
      <w:r w:rsidRPr="006C79B9">
        <w:t>(Ort, Datum, Unterschrift</w:t>
      </w:r>
      <w:r>
        <w:t>)</w:t>
      </w:r>
    </w:p>
    <w:p w14:paraId="52C85421" w14:textId="77777777" w:rsidR="00B40E75" w:rsidRDefault="00B40E75" w:rsidP="00B15832"/>
    <w:p w14:paraId="6A5067A7" w14:textId="77777777" w:rsidR="00B40E75" w:rsidRDefault="00B40E75" w:rsidP="00B15832"/>
    <w:p w14:paraId="29A56090" w14:textId="77777777" w:rsidR="00B40E75" w:rsidRDefault="00B40E75" w:rsidP="00B15832"/>
    <w:p w14:paraId="4876478F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4974A898" w14:textId="77777777" w:rsidTr="001C0715">
        <w:tc>
          <w:tcPr>
            <w:tcW w:w="423" w:type="dxa"/>
          </w:tcPr>
          <w:p w14:paraId="7CA40B38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Pr="00063289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3C4F4E1E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1B74A4F0" w14:textId="77777777" w:rsidR="00B15832" w:rsidRPr="006C79B9" w:rsidRDefault="00B15832" w:rsidP="006C79B9"/>
    <w:p w14:paraId="64E85D3B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598005BD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414D9CAA" w14:textId="77777777" w:rsidR="006C79B9" w:rsidRPr="006C79B9" w:rsidRDefault="006C79B9" w:rsidP="006C79B9"/>
        </w:tc>
      </w:tr>
    </w:tbl>
    <w:p w14:paraId="1F6917A7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1DBD1C0A" w14:textId="77777777" w:rsidR="002748DF" w:rsidRDefault="002748DF" w:rsidP="00046C8E"/>
    <w:p w14:paraId="7AE97236" w14:textId="77777777" w:rsidR="00B40E75" w:rsidRDefault="00B40E75" w:rsidP="00046C8E"/>
    <w:p w14:paraId="68CF85DD" w14:textId="77777777" w:rsidR="00B40E75" w:rsidRDefault="00B40E75" w:rsidP="00046C8E"/>
    <w:p w14:paraId="7C4F600D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34FF8" w14:textId="77777777" w:rsidR="002740EC" w:rsidRDefault="002740EC">
      <w:r>
        <w:separator/>
      </w:r>
    </w:p>
    <w:p w14:paraId="6E0F931D" w14:textId="77777777" w:rsidR="002740EC" w:rsidRDefault="002740EC"/>
    <w:p w14:paraId="668BBE50" w14:textId="77777777" w:rsidR="002740EC" w:rsidRDefault="002740EC"/>
    <w:p w14:paraId="1A10E9CB" w14:textId="77777777" w:rsidR="002740EC" w:rsidRDefault="002740EC"/>
  </w:endnote>
  <w:endnote w:type="continuationSeparator" w:id="0">
    <w:p w14:paraId="2AD0AE71" w14:textId="77777777" w:rsidR="002740EC" w:rsidRDefault="002740EC">
      <w:r>
        <w:continuationSeparator/>
      </w:r>
    </w:p>
    <w:p w14:paraId="22C0E6FD" w14:textId="77777777" w:rsidR="002740EC" w:rsidRDefault="002740EC"/>
    <w:p w14:paraId="5D6A4BC1" w14:textId="77777777" w:rsidR="002740EC" w:rsidRDefault="002740EC"/>
    <w:p w14:paraId="51E90EC4" w14:textId="77777777" w:rsidR="002740EC" w:rsidRDefault="002740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1DBE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3992E9C9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09B1C35C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3A0461D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D62C6BC" wp14:editId="416EE85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6AE8806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0A51E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41F8B93" w14:textId="77777777" w:rsidR="00DB0818" w:rsidRPr="00046C8E" w:rsidRDefault="00DB0818">
    <w:pPr>
      <w:pStyle w:val="Fuzeile"/>
    </w:pPr>
  </w:p>
  <w:p w14:paraId="593A7226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E495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B10C4" w14:textId="77777777" w:rsidR="002740EC" w:rsidRDefault="002740EC">
      <w:r>
        <w:separator/>
      </w:r>
    </w:p>
    <w:p w14:paraId="416F1E9F" w14:textId="77777777" w:rsidR="002740EC" w:rsidRDefault="002740EC"/>
    <w:p w14:paraId="5EF6976C" w14:textId="77777777" w:rsidR="002740EC" w:rsidRDefault="002740EC"/>
    <w:p w14:paraId="351BE606" w14:textId="77777777" w:rsidR="002740EC" w:rsidRDefault="002740EC"/>
  </w:footnote>
  <w:footnote w:type="continuationSeparator" w:id="0">
    <w:p w14:paraId="5C7067F3" w14:textId="77777777" w:rsidR="002740EC" w:rsidRDefault="002740EC">
      <w:r>
        <w:continuationSeparator/>
      </w:r>
    </w:p>
    <w:p w14:paraId="5F50AD3E" w14:textId="77777777" w:rsidR="002740EC" w:rsidRDefault="002740EC"/>
    <w:p w14:paraId="351306CE" w14:textId="77777777" w:rsidR="002740EC" w:rsidRDefault="002740EC"/>
    <w:p w14:paraId="35F8DA2A" w14:textId="77777777" w:rsidR="002740EC" w:rsidRDefault="002740EC"/>
  </w:footnote>
  <w:footnote w:id="1">
    <w:p w14:paraId="41A25F35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FB2B" w14:textId="77777777" w:rsidR="00DB0818" w:rsidRDefault="00DB0818"/>
  <w:p w14:paraId="0CB2A5D9" w14:textId="77777777" w:rsidR="00DB0818" w:rsidRDefault="00DB0818"/>
  <w:p w14:paraId="3C9127CF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0916" w14:textId="77777777" w:rsidR="00DB0818" w:rsidRDefault="00DB0818" w:rsidP="00046C8E">
    <w:pPr>
      <w:pStyle w:val="Kopfzeile"/>
    </w:pPr>
    <w:r>
      <w:t>236</w:t>
    </w:r>
  </w:p>
  <w:p w14:paraId="6B6F7E16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2F44FDD1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BF6B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6710751">
    <w:abstractNumId w:val="1"/>
  </w:num>
  <w:num w:numId="2" w16cid:durableId="1067073395">
    <w:abstractNumId w:val="5"/>
  </w:num>
  <w:num w:numId="3" w16cid:durableId="1735353665">
    <w:abstractNumId w:val="7"/>
  </w:num>
  <w:num w:numId="4" w16cid:durableId="1101340685">
    <w:abstractNumId w:val="16"/>
  </w:num>
  <w:num w:numId="5" w16cid:durableId="1086802898">
    <w:abstractNumId w:val="9"/>
  </w:num>
  <w:num w:numId="6" w16cid:durableId="156698846">
    <w:abstractNumId w:val="3"/>
  </w:num>
  <w:num w:numId="7" w16cid:durableId="186989689">
    <w:abstractNumId w:val="12"/>
  </w:num>
  <w:num w:numId="8" w16cid:durableId="1342706991">
    <w:abstractNumId w:val="8"/>
  </w:num>
  <w:num w:numId="9" w16cid:durableId="877547997">
    <w:abstractNumId w:val="15"/>
  </w:num>
  <w:num w:numId="10" w16cid:durableId="908996642">
    <w:abstractNumId w:val="4"/>
  </w:num>
  <w:num w:numId="11" w16cid:durableId="1444687484">
    <w:abstractNumId w:val="11"/>
  </w:num>
  <w:num w:numId="12" w16cid:durableId="995911979">
    <w:abstractNumId w:val="11"/>
  </w:num>
  <w:num w:numId="13" w16cid:durableId="915827188">
    <w:abstractNumId w:val="11"/>
  </w:num>
  <w:num w:numId="14" w16cid:durableId="1284578996">
    <w:abstractNumId w:val="11"/>
  </w:num>
  <w:num w:numId="15" w16cid:durableId="1413895822">
    <w:abstractNumId w:val="11"/>
  </w:num>
  <w:num w:numId="16" w16cid:durableId="302539892">
    <w:abstractNumId w:val="2"/>
  </w:num>
  <w:num w:numId="17" w16cid:durableId="219093523">
    <w:abstractNumId w:val="2"/>
  </w:num>
  <w:num w:numId="18" w16cid:durableId="1181503754">
    <w:abstractNumId w:val="14"/>
  </w:num>
  <w:num w:numId="19" w16cid:durableId="1748107740">
    <w:abstractNumId w:val="13"/>
  </w:num>
  <w:num w:numId="20" w16cid:durableId="101338157">
    <w:abstractNumId w:val="10"/>
  </w:num>
  <w:num w:numId="21" w16cid:durableId="1123040713">
    <w:abstractNumId w:val="6"/>
  </w:num>
  <w:num w:numId="22" w16cid:durableId="54044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0EC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26682"/>
    <w:rsid w:val="005333C9"/>
    <w:rsid w:val="005338BB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AB9CC"/>
  <w15:docId w15:val="{A1B083E5-5AA4-4DDC-AA45-6702B924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4273-DFFA-4C09-B258-91888665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Petra Bachmann</cp:lastModifiedBy>
  <cp:revision>2</cp:revision>
  <cp:lastPrinted>2016-03-31T12:06:00Z</cp:lastPrinted>
  <dcterms:created xsi:type="dcterms:W3CDTF">2026-06-15T12:03:00Z</dcterms:created>
  <dcterms:modified xsi:type="dcterms:W3CDTF">2026-06-15T12:03:00Z</dcterms:modified>
</cp:coreProperties>
</file>